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06FE3" w14:textId="77777777" w:rsidR="0072324F" w:rsidRDefault="0072324F"/>
    <w:tbl>
      <w:tblPr>
        <w:tblStyle w:val="TableGrid"/>
        <w:tblpPr w:leftFromText="180" w:rightFromText="180" w:horzAnchor="margin" w:tblpY="790"/>
        <w:tblW w:w="52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8D8B00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489"/>
        <w:gridCol w:w="2996"/>
      </w:tblGrid>
      <w:tr w:rsidR="00EC0073" w14:paraId="3797F0FE" w14:textId="77777777" w:rsidTr="0072324F">
        <w:trPr>
          <w:trHeight w:hRule="exact" w:val="12054"/>
          <w:tblHeader/>
        </w:trPr>
        <w:tc>
          <w:tcPr>
            <w:tcW w:w="7489" w:type="dxa"/>
            <w:tcBorders>
              <w:right w:val="thickThinSmallGap" w:sz="36" w:space="0" w:color="00B050"/>
            </w:tcBorders>
            <w:tcMar>
              <w:top w:w="360" w:type="dxa"/>
              <w:left w:w="72" w:type="dxa"/>
              <w:right w:w="576" w:type="dxa"/>
            </w:tcMar>
          </w:tcPr>
          <w:p w14:paraId="38F83E7C" w14:textId="77777777" w:rsidR="003D1005" w:rsidRPr="0072324F" w:rsidRDefault="003D1005" w:rsidP="0072324F">
            <w:pPr>
              <w:pStyle w:val="Title"/>
              <w:rPr>
                <w:b/>
                <w:bCs/>
                <w:color w:val="002060"/>
                <w:sz w:val="96"/>
                <w:szCs w:val="96"/>
              </w:rPr>
            </w:pPr>
            <w:r w:rsidRPr="0072324F">
              <w:rPr>
                <w:b/>
                <w:bCs/>
                <w:color w:val="002060"/>
                <w:sz w:val="96"/>
                <w:szCs w:val="96"/>
              </w:rPr>
              <w:lastRenderedPageBreak/>
              <w:t xml:space="preserve">Psyched for Success: </w:t>
            </w:r>
          </w:p>
          <w:p w14:paraId="660025DC" w14:textId="530D1C01" w:rsidR="00772F94" w:rsidRPr="0072324F" w:rsidRDefault="003D1005" w:rsidP="0072324F">
            <w:pPr>
              <w:pStyle w:val="Title"/>
              <w:rPr>
                <w:b/>
                <w:bCs/>
                <w:color w:val="0070C0"/>
                <w:sz w:val="96"/>
                <w:szCs w:val="96"/>
              </w:rPr>
            </w:pPr>
            <w:r w:rsidRPr="0072324F">
              <w:rPr>
                <w:b/>
                <w:bCs/>
                <w:color w:val="0070C0"/>
                <w:sz w:val="72"/>
                <w:szCs w:val="72"/>
              </w:rPr>
              <w:t>Careers in Psychology</w:t>
            </w:r>
            <w:r w:rsidR="00772F94" w:rsidRPr="0072324F">
              <w:rPr>
                <w:b/>
                <w:bCs/>
                <w:color w:val="0070C0"/>
                <w:sz w:val="96"/>
                <w:szCs w:val="96"/>
              </w:rPr>
              <w:t xml:space="preserve"> </w:t>
            </w:r>
          </w:p>
          <w:p w14:paraId="22FF21BB" w14:textId="77777777" w:rsidR="003D1005" w:rsidRPr="0072324F" w:rsidRDefault="003D1005" w:rsidP="0072324F">
            <w:pPr>
              <w:spacing w:line="240" w:lineRule="auto"/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</w:p>
          <w:p w14:paraId="1C9FCE7B" w14:textId="75B755F8" w:rsidR="003D1005" w:rsidRPr="0072324F" w:rsidRDefault="0072324F" w:rsidP="007232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  <w:r w:rsidRPr="0072324F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>I</w:t>
            </w:r>
            <w:r w:rsidR="003D1005" w:rsidRPr="0072324F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 xml:space="preserve">nterested in learning more about the exciting field of psychology? </w:t>
            </w:r>
            <w:r w:rsidRPr="0072324F"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  <w:t xml:space="preserve">Curious about </w:t>
            </w:r>
            <w:r w:rsidR="003D1005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how careers in psychology can benefit society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 </w:t>
            </w:r>
            <w:r w:rsidR="003D1005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and improve lives in our community? </w:t>
            </w:r>
          </w:p>
          <w:p w14:paraId="704ACE08" w14:textId="77777777" w:rsidR="0072324F" w:rsidRPr="0072324F" w:rsidRDefault="0072324F" w:rsidP="0072324F">
            <w:pPr>
              <w:pStyle w:val="ListParagraph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</w:p>
          <w:p w14:paraId="25AB54C8" w14:textId="69755495" w:rsidR="003D1005" w:rsidRPr="0072324F" w:rsidRDefault="003D1005" w:rsidP="0072324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J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oin us for a conversation with local psychology professionals.</w:t>
            </w:r>
          </w:p>
          <w:p w14:paraId="38E0549F" w14:textId="77777777" w:rsidR="003D1005" w:rsidRPr="0072324F" w:rsidRDefault="003D1005" w:rsidP="0072324F">
            <w:pPr>
              <w:spacing w:line="240" w:lineRule="auto"/>
              <w:rPr>
                <w:rFonts w:ascii="Aptos" w:eastAsia="Aptos" w:hAnsi="Aptos" w:cs="Aptos"/>
                <w:b/>
                <w:bCs/>
                <w:color w:val="000000" w:themeColor="text1"/>
                <w:sz w:val="32"/>
                <w:szCs w:val="32"/>
              </w:rPr>
            </w:pPr>
          </w:p>
          <w:p w14:paraId="5DB44807" w14:textId="617D9A82" w:rsidR="003D1005" w:rsidRPr="0072324F" w:rsidRDefault="003D1005" w:rsidP="0072324F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Learn about the breadth </w:t>
            </w:r>
            <w:r w:rsid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of 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career opportunities </w:t>
            </w:r>
            <w:r w:rsid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in psychology. 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 </w:t>
            </w:r>
          </w:p>
          <w:p w14:paraId="0FAB6EB8" w14:textId="0585D276" w:rsidR="003D1005" w:rsidRPr="0072324F" w:rsidRDefault="003D1005" w:rsidP="0072324F">
            <w:pPr>
              <w:pStyle w:val="ListParagraph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</w:p>
          <w:p w14:paraId="171E8340" w14:textId="7AD743B7" w:rsidR="003D1005" w:rsidRPr="0072324F" w:rsidRDefault="003D1005" w:rsidP="0072324F">
            <w:pPr>
              <w:pStyle w:val="ListParagraph"/>
              <w:numPr>
                <w:ilvl w:val="0"/>
                <w:numId w:val="11"/>
              </w:numPr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Hear speakers </w:t>
            </w:r>
            <w:r w:rsidR="0072324F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describe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 their </w:t>
            </w:r>
            <w:r w:rsidR="0072324F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personal 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journ</w:t>
            </w:r>
            <w:r w:rsidR="0072324F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eys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 into the profession and </w:t>
            </w:r>
            <w:r w:rsidR="0072324F"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learn about 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 xml:space="preserve">how they made decisions that influenced their career 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paths</w:t>
            </w:r>
            <w:r w:rsidRPr="0072324F">
              <w:rPr>
                <w:rFonts w:ascii="Aptos" w:hAnsi="Aptos" w:cs="Times New Roman"/>
                <w:b/>
                <w:bCs/>
                <w:sz w:val="32"/>
                <w:szCs w:val="32"/>
              </w:rPr>
              <w:t>.</w:t>
            </w:r>
          </w:p>
          <w:p w14:paraId="2CCF63E6" w14:textId="77777777" w:rsidR="003D1005" w:rsidRPr="0072324F" w:rsidRDefault="003D1005" w:rsidP="0072324F">
            <w:pPr>
              <w:pStyle w:val="ListParagraph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</w:p>
          <w:p w14:paraId="5F5B08D8" w14:textId="0E057FB5" w:rsidR="00EC0073" w:rsidRPr="0072324F" w:rsidRDefault="00EC0073" w:rsidP="0072324F">
            <w:pPr>
              <w:pStyle w:val="ListParagraph"/>
              <w:rPr>
                <w:rFonts w:ascii="Aptos" w:hAnsi="Aptos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996" w:type="dxa"/>
            <w:tcBorders>
              <w:left w:val="thickThinSmallGap" w:sz="36" w:space="0" w:color="00B050"/>
            </w:tcBorders>
            <w:tcMar>
              <w:top w:w="360" w:type="dxa"/>
              <w:left w:w="360" w:type="dxa"/>
              <w:right w:w="72" w:type="dxa"/>
            </w:tcMar>
          </w:tcPr>
          <w:p w14:paraId="4702294E" w14:textId="77777777" w:rsidR="0072324F" w:rsidRDefault="0072324F" w:rsidP="0072324F">
            <w:pPr>
              <w:pStyle w:val="EventSubhead"/>
              <w:rPr>
                <w:b/>
                <w:bCs/>
                <w:color w:val="0070C0"/>
              </w:rPr>
            </w:pPr>
          </w:p>
          <w:p w14:paraId="3FBDDFC3" w14:textId="5415B58E" w:rsidR="000E73B3" w:rsidRPr="0072324F" w:rsidRDefault="003D1005" w:rsidP="0072324F">
            <w:pPr>
              <w:pStyle w:val="EventSubhead"/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Date</w:t>
            </w:r>
          </w:p>
          <w:p w14:paraId="4DB5A235" w14:textId="0F58748C" w:rsidR="000E73B3" w:rsidRPr="0072324F" w:rsidRDefault="003D1005" w:rsidP="0072324F">
            <w:pPr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XX/XX/2025</w:t>
            </w:r>
          </w:p>
          <w:p w14:paraId="6818E935" w14:textId="77777777" w:rsidR="003D1005" w:rsidRPr="0072324F" w:rsidRDefault="003D1005" w:rsidP="0072324F">
            <w:pPr>
              <w:pStyle w:val="EventSubhead"/>
              <w:rPr>
                <w:b/>
                <w:bCs/>
                <w:color w:val="0070C0"/>
              </w:rPr>
            </w:pPr>
          </w:p>
          <w:p w14:paraId="607052F1" w14:textId="0E2E2C39" w:rsidR="003D1005" w:rsidRPr="0072324F" w:rsidRDefault="003D1005" w:rsidP="0072324F">
            <w:pPr>
              <w:pStyle w:val="EventSubhead"/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TIME</w:t>
            </w:r>
          </w:p>
          <w:p w14:paraId="502AD146" w14:textId="65BF50EB" w:rsidR="003D1005" w:rsidRPr="0072324F" w:rsidRDefault="003D1005" w:rsidP="0072324F">
            <w:pPr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3:00pm</w:t>
            </w:r>
          </w:p>
          <w:p w14:paraId="4C1CB281" w14:textId="779025B4" w:rsidR="000E73B3" w:rsidRPr="0072324F" w:rsidRDefault="003D1005" w:rsidP="0072324F">
            <w:pPr>
              <w:pStyle w:val="EventHeading"/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Location</w:t>
            </w:r>
          </w:p>
          <w:p w14:paraId="54878386" w14:textId="3A679DF3" w:rsidR="003D1005" w:rsidRPr="0072324F" w:rsidRDefault="003D1005" w:rsidP="0072324F">
            <w:pPr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Room 235</w:t>
            </w:r>
          </w:p>
          <w:p w14:paraId="34DB495D" w14:textId="61DD5CB6" w:rsidR="00EC0073" w:rsidRPr="0072324F" w:rsidRDefault="00EC0073" w:rsidP="0072324F">
            <w:pPr>
              <w:rPr>
                <w:b/>
                <w:bCs/>
                <w:color w:val="0070C0"/>
              </w:rPr>
            </w:pPr>
          </w:p>
          <w:p w14:paraId="5B9A566A" w14:textId="2EFA6A84" w:rsidR="00EC0073" w:rsidRPr="0072324F" w:rsidRDefault="003D1005" w:rsidP="0072324F">
            <w:pPr>
              <w:pStyle w:val="EventHeading"/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 xml:space="preserve">TO Learn More: </w:t>
            </w:r>
          </w:p>
          <w:p w14:paraId="46CD7306" w14:textId="279E1383" w:rsidR="003D1005" w:rsidRPr="0072324F" w:rsidRDefault="003D1005" w:rsidP="0072324F">
            <w:pPr>
              <w:rPr>
                <w:b/>
                <w:bCs/>
                <w:color w:val="0070C0"/>
              </w:rPr>
            </w:pPr>
            <w:r w:rsidRPr="0072324F">
              <w:rPr>
                <w:b/>
                <w:bCs/>
                <w:color w:val="0070C0"/>
              </w:rPr>
              <w:t>Host Name</w:t>
            </w:r>
          </w:p>
          <w:p w14:paraId="66B7E34D" w14:textId="7FAD9E9B" w:rsidR="00EC0073" w:rsidRPr="0072324F" w:rsidRDefault="00EC0073" w:rsidP="0072324F">
            <w:pPr>
              <w:rPr>
                <w:b/>
                <w:bCs/>
                <w:color w:val="0070C0"/>
              </w:rPr>
            </w:pPr>
          </w:p>
        </w:tc>
      </w:tr>
    </w:tbl>
    <w:p w14:paraId="5B0508F4" w14:textId="04010957" w:rsidR="00772F94" w:rsidRPr="0072324F" w:rsidRDefault="0072324F" w:rsidP="0072324F">
      <w:pPr>
        <w:pStyle w:val="NoSpacing"/>
        <w:jc w:val="center"/>
        <w:rPr>
          <w:smallCaps/>
          <w:sz w:val="52"/>
          <w:szCs w:val="52"/>
        </w:rPr>
      </w:pPr>
      <w:r w:rsidRPr="0072324F">
        <w:rPr>
          <w:rFonts w:ascii="Aptos" w:hAnsi="Aptos" w:cs="Times New Roman"/>
          <w:b/>
          <w:bCs/>
          <w:smallCaps/>
          <w:sz w:val="52"/>
          <w:szCs w:val="52"/>
        </w:rPr>
        <w:lastRenderedPageBreak/>
        <w:t>We hope you will join the conversation!</w:t>
      </w:r>
    </w:p>
    <w:sectPr w:rsidR="00772F94" w:rsidRPr="0072324F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1AB99" w14:textId="77777777" w:rsidR="003D1005" w:rsidRDefault="003D1005">
      <w:pPr>
        <w:spacing w:line="240" w:lineRule="auto"/>
      </w:pPr>
      <w:r>
        <w:separator/>
      </w:r>
    </w:p>
  </w:endnote>
  <w:endnote w:type="continuationSeparator" w:id="0">
    <w:p w14:paraId="4CE4F054" w14:textId="77777777" w:rsidR="003D1005" w:rsidRDefault="003D10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3BDAE" w14:textId="77777777" w:rsidR="003D1005" w:rsidRDefault="003D1005">
      <w:pPr>
        <w:spacing w:line="240" w:lineRule="auto"/>
      </w:pPr>
      <w:r>
        <w:separator/>
      </w:r>
    </w:p>
  </w:footnote>
  <w:footnote w:type="continuationSeparator" w:id="0">
    <w:p w14:paraId="193FA3F4" w14:textId="77777777" w:rsidR="003D1005" w:rsidRDefault="003D10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BD0991"/>
    <w:multiLevelType w:val="hybridMultilevel"/>
    <w:tmpl w:val="6A86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447713">
    <w:abstractNumId w:val="9"/>
  </w:num>
  <w:num w:numId="2" w16cid:durableId="367728671">
    <w:abstractNumId w:val="7"/>
  </w:num>
  <w:num w:numId="3" w16cid:durableId="1905288932">
    <w:abstractNumId w:val="6"/>
  </w:num>
  <w:num w:numId="4" w16cid:durableId="2071615200">
    <w:abstractNumId w:val="5"/>
  </w:num>
  <w:num w:numId="5" w16cid:durableId="177281584">
    <w:abstractNumId w:val="4"/>
  </w:num>
  <w:num w:numId="6" w16cid:durableId="831456400">
    <w:abstractNumId w:val="8"/>
  </w:num>
  <w:num w:numId="7" w16cid:durableId="1359427841">
    <w:abstractNumId w:val="3"/>
  </w:num>
  <w:num w:numId="8" w16cid:durableId="1046416277">
    <w:abstractNumId w:val="2"/>
  </w:num>
  <w:num w:numId="9" w16cid:durableId="2043623887">
    <w:abstractNumId w:val="1"/>
  </w:num>
  <w:num w:numId="10" w16cid:durableId="2114133009">
    <w:abstractNumId w:val="0"/>
  </w:num>
  <w:num w:numId="11" w16cid:durableId="1530491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05"/>
    <w:rsid w:val="0003525F"/>
    <w:rsid w:val="000E73B3"/>
    <w:rsid w:val="00101CD4"/>
    <w:rsid w:val="00281AD9"/>
    <w:rsid w:val="002A3C63"/>
    <w:rsid w:val="003734D1"/>
    <w:rsid w:val="003D1005"/>
    <w:rsid w:val="004051FA"/>
    <w:rsid w:val="004134A3"/>
    <w:rsid w:val="00434225"/>
    <w:rsid w:val="004564CA"/>
    <w:rsid w:val="00501AF7"/>
    <w:rsid w:val="00552504"/>
    <w:rsid w:val="005F7E71"/>
    <w:rsid w:val="006624C5"/>
    <w:rsid w:val="00694FAC"/>
    <w:rsid w:val="0072324F"/>
    <w:rsid w:val="00772F94"/>
    <w:rsid w:val="0079666F"/>
    <w:rsid w:val="00804616"/>
    <w:rsid w:val="009C67F5"/>
    <w:rsid w:val="009E788F"/>
    <w:rsid w:val="00AF3FE1"/>
    <w:rsid w:val="00B06A90"/>
    <w:rsid w:val="00B20399"/>
    <w:rsid w:val="00C947AE"/>
    <w:rsid w:val="00CB65BD"/>
    <w:rsid w:val="00EC0073"/>
    <w:rsid w:val="00EE327C"/>
    <w:rsid w:val="00E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280739"/>
  <w15:chartTrackingRefBased/>
  <w15:docId w15:val="{BBE07F86-345E-47E8-843F-394AF4FF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mo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1FDE8D1C58E4AA618CDDFB74C4B4B" ma:contentTypeVersion="18" ma:contentTypeDescription="Create a new document." ma:contentTypeScope="" ma:versionID="8b73171bd59f2c6644184476edeccf30">
  <xsd:schema xmlns:xsd="http://www.w3.org/2001/XMLSchema" xmlns:xs="http://www.w3.org/2001/XMLSchema" xmlns:p="http://schemas.microsoft.com/office/2006/metadata/properties" xmlns:ns2="3ca8cdca-c67a-452f-93d4-725fc18eb385" xmlns:ns3="390bf81b-c3f1-4c21-aeff-21e5905ee7c2" targetNamespace="http://schemas.microsoft.com/office/2006/metadata/properties" ma:root="true" ma:fieldsID="251ae5bb00511893a63e2c2f445d7a46" ns2:_="" ns3:_="">
    <xsd:import namespace="3ca8cdca-c67a-452f-93d4-725fc18eb385"/>
    <xsd:import namespace="390bf81b-c3f1-4c21-aeff-21e5905ee7c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8cdca-c67a-452f-93d4-725fc18eb3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ab7a91-b3c5-4060-aa10-b1263beefe77}" ma:internalName="TaxCatchAll" ma:showField="CatchAllData" ma:web="3ca8cdca-c67a-452f-93d4-725fc18eb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bf81b-c3f1-4c21-aeff-21e5905ee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0bf81b-c3f1-4c21-aeff-21e5905ee7c2">
      <Terms xmlns="http://schemas.microsoft.com/office/infopath/2007/PartnerControls"/>
    </lcf76f155ced4ddcb4097134ff3c332f>
    <TaxCatchAll xmlns="3ca8cdca-c67a-452f-93d4-725fc18eb385" xsi:nil="true"/>
    <_dlc_DocId xmlns="3ca8cdca-c67a-452f-93d4-725fc18eb385">PQ7XYYQD3TRP-128040323-1781607</_dlc_DocId>
    <_dlc_DocIdUrl xmlns="3ca8cdca-c67a-452f-93d4-725fc18eb385">
      <Url>https://apa750.sharepoint.com/sites/EducationSharedFiles/_layouts/15/DocIdRedir.aspx?ID=PQ7XYYQD3TRP-128040323-1781607</Url>
      <Description>PQ7XYYQD3TRP-128040323-1781607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5E401-7A7F-4111-9695-511971D16D76}"/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311718EB-B856-49FE-BCFB-7836733A8412}"/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17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Orsillo, Sue</dc:creator>
  <cp:lastModifiedBy>Orsillo, Sue</cp:lastModifiedBy>
  <cp:revision>1</cp:revision>
  <dcterms:created xsi:type="dcterms:W3CDTF">2024-12-04T00:38:00Z</dcterms:created>
  <dcterms:modified xsi:type="dcterms:W3CDTF">2024-12-04T00:57:00Z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0x010100BCB1FDE8D1C58E4AA618CDDFB74C4B4B</vt:lpwstr>
  </property>
  <property fmtid="{D5CDD505-2E9C-101B-9397-08002B2CF9AE}" pid="3" name="_dlc_DocIdItemGuid">
    <vt:lpwstr>ae07b44b-452c-46eb-8153-d95a0091f7d0</vt:lpwstr>
  </property>
  <property fmtid="{D5CDD505-2E9C-101B-9397-08002B2CF9AE}" pid="4" name="MediaServiceImageTags">
    <vt:lpwstr/>
  </property>
</Properties>
</file>